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F761A" w14:textId="77777777" w:rsidR="00E37332" w:rsidRDefault="00000000">
      <w:pPr>
        <w:spacing w:after="0"/>
        <w:jc w:val="right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Patvirtinta:</w:t>
      </w:r>
    </w:p>
    <w:p w14:paraId="75F28874" w14:textId="77777777" w:rsidR="00E37332" w:rsidRDefault="00000000">
      <w:pPr>
        <w:spacing w:after="0"/>
        <w:jc w:val="right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Medijų rėmimo fondo tarybos</w:t>
      </w:r>
    </w:p>
    <w:p w14:paraId="7469AF24" w14:textId="77777777" w:rsidR="00E37332" w:rsidRDefault="00000000">
      <w:pPr>
        <w:spacing w:after="0"/>
        <w:jc w:val="right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2024-05-20 sprendimu</w:t>
      </w:r>
    </w:p>
    <w:p w14:paraId="1570F297" w14:textId="77777777" w:rsidR="00E37332" w:rsidRDefault="00000000">
      <w:pPr>
        <w:jc w:val="center"/>
      </w:pPr>
      <w:r>
        <w:rPr>
          <w:noProof/>
        </w:rPr>
        <w:drawing>
          <wp:inline distT="0" distB="0" distL="0" distR="0" wp14:anchorId="6B9E686A" wp14:editId="3718AC36">
            <wp:extent cx="1828800" cy="676912"/>
            <wp:effectExtent l="0" t="0" r="0" b="8888"/>
            <wp:docPr id="2094339788" name="Picture 1" descr="A logo with text on i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67691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29173DBC" w14:textId="77777777" w:rsidR="00E37332" w:rsidRDefault="00E37332">
      <w:pPr>
        <w:jc w:val="center"/>
        <w:rPr>
          <w:b/>
          <w:bCs/>
        </w:rPr>
      </w:pPr>
    </w:p>
    <w:p w14:paraId="7BA81595" w14:textId="77777777" w:rsidR="00E37332" w:rsidRDefault="00000000">
      <w:pPr>
        <w:jc w:val="center"/>
      </w:pPr>
      <w:r>
        <w:rPr>
          <w:b/>
          <w:bCs/>
        </w:rPr>
        <w:t xml:space="preserve">Veiklos vykdymo ataskaita už 2026 m. ..... </w:t>
      </w:r>
      <w:proofErr w:type="spellStart"/>
      <w:r>
        <w:rPr>
          <w:b/>
          <w:bCs/>
        </w:rPr>
        <w:t>ketv</w:t>
      </w:r>
      <w:proofErr w:type="spellEnd"/>
      <w:r>
        <w:rPr>
          <w:b/>
          <w:bCs/>
        </w:rPr>
        <w:t>.</w:t>
      </w:r>
    </w:p>
    <w:p w14:paraId="7A50EF7C" w14:textId="77777777" w:rsidR="00E37332" w:rsidRDefault="00E37332"/>
    <w:tbl>
      <w:tblPr>
        <w:tblW w:w="96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39"/>
        <w:gridCol w:w="6089"/>
      </w:tblGrid>
      <w:tr w:rsidR="00E37332" w14:paraId="17844835" w14:textId="77777777">
        <w:tblPrEx>
          <w:tblCellMar>
            <w:top w:w="0" w:type="dxa"/>
            <w:bottom w:w="0" w:type="dxa"/>
          </w:tblCellMar>
        </w:tblPrEx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0059B7" w14:textId="77777777" w:rsidR="00E37332" w:rsidRDefault="00000000">
            <w:pPr>
              <w:spacing w:after="0"/>
            </w:pPr>
            <w:r>
              <w:t>Viešosios informacijos rengėjas ir (ar) skleidėjas (</w:t>
            </w:r>
            <w:r>
              <w:rPr>
                <w:i/>
                <w:iCs/>
                <w:sz w:val="18"/>
                <w:szCs w:val="18"/>
              </w:rPr>
              <w:t>įmonės pavadinimas, kodas</w:t>
            </w:r>
            <w:r>
              <w:t>)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7E8A16" w14:textId="77777777" w:rsidR="00E37332" w:rsidRDefault="00E37332">
            <w:pPr>
              <w:spacing w:after="0"/>
            </w:pPr>
          </w:p>
        </w:tc>
      </w:tr>
    </w:tbl>
    <w:p w14:paraId="48D2E767" w14:textId="77777777" w:rsidR="00E37332" w:rsidRDefault="00E37332"/>
    <w:tbl>
      <w:tblPr>
        <w:tblW w:w="96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39"/>
        <w:gridCol w:w="6089"/>
      </w:tblGrid>
      <w:tr w:rsidR="00E37332" w14:paraId="0A7DDB71" w14:textId="77777777">
        <w:tblPrEx>
          <w:tblCellMar>
            <w:top w:w="0" w:type="dxa"/>
            <w:bottom w:w="0" w:type="dxa"/>
          </w:tblCellMar>
        </w:tblPrEx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44590" w14:textId="77777777" w:rsidR="00E37332" w:rsidRDefault="00000000">
            <w:pPr>
              <w:spacing w:after="0"/>
            </w:pPr>
            <w:r>
              <w:t xml:space="preserve">Visuomenės informavimo priemonė 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ED9BC6" w14:textId="77777777" w:rsidR="00E37332" w:rsidRDefault="00E37332">
            <w:pPr>
              <w:spacing w:after="0"/>
            </w:pPr>
          </w:p>
        </w:tc>
      </w:tr>
    </w:tbl>
    <w:p w14:paraId="19582FBB" w14:textId="77777777" w:rsidR="00E37332" w:rsidRDefault="00E37332"/>
    <w:p w14:paraId="672BDCD1" w14:textId="77777777" w:rsidR="00E37332" w:rsidRDefault="00000000">
      <w:pPr>
        <w:jc w:val="center"/>
        <w:rPr>
          <w:b/>
          <w:bCs/>
        </w:rPr>
      </w:pPr>
      <w:r>
        <w:rPr>
          <w:b/>
          <w:bCs/>
        </w:rPr>
        <w:t>Redakcijos darbuotojų skaičius:</w:t>
      </w:r>
    </w:p>
    <w:tbl>
      <w:tblPr>
        <w:tblW w:w="96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4"/>
        <w:gridCol w:w="4814"/>
      </w:tblGrid>
      <w:tr w:rsidR="00E37332" w14:paraId="4A8DDE0E" w14:textId="77777777">
        <w:tblPrEx>
          <w:tblCellMar>
            <w:top w:w="0" w:type="dxa"/>
            <w:bottom w:w="0" w:type="dxa"/>
          </w:tblCellMar>
        </w:tblPrEx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C32D7F" w14:textId="77777777" w:rsidR="00E37332" w:rsidRDefault="00000000">
            <w:pPr>
              <w:spacing w:after="0"/>
            </w:pPr>
            <w:r>
              <w:t>Ataskaitinio laikotarpio pradžioje: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B52660" w14:textId="77777777" w:rsidR="00E37332" w:rsidRDefault="00E37332">
            <w:pPr>
              <w:spacing w:after="0"/>
            </w:pPr>
          </w:p>
        </w:tc>
      </w:tr>
      <w:tr w:rsidR="00E37332" w14:paraId="7E7CB052" w14:textId="77777777">
        <w:tblPrEx>
          <w:tblCellMar>
            <w:top w:w="0" w:type="dxa"/>
            <w:bottom w:w="0" w:type="dxa"/>
          </w:tblCellMar>
        </w:tblPrEx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8CAD3B" w14:textId="77777777" w:rsidR="00E37332" w:rsidRDefault="00000000">
            <w:pPr>
              <w:spacing w:after="0"/>
            </w:pPr>
            <w:r>
              <w:t>Ataskaitinio laikotarpio pabaigoje: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DE8ABA" w14:textId="77777777" w:rsidR="00E37332" w:rsidRDefault="00E37332">
            <w:pPr>
              <w:spacing w:after="0"/>
            </w:pPr>
          </w:p>
        </w:tc>
      </w:tr>
    </w:tbl>
    <w:p w14:paraId="1085472F" w14:textId="77777777" w:rsidR="00E37332" w:rsidRDefault="00E37332"/>
    <w:p w14:paraId="64088042" w14:textId="77777777" w:rsidR="00E37332" w:rsidRDefault="00000000">
      <w:pPr>
        <w:jc w:val="center"/>
        <w:rPr>
          <w:b/>
          <w:bCs/>
        </w:rPr>
      </w:pPr>
      <w:r>
        <w:rPr>
          <w:b/>
          <w:bCs/>
        </w:rPr>
        <w:t>Redakcijos kūrybinių darbuotojų skaičius:</w:t>
      </w:r>
    </w:p>
    <w:tbl>
      <w:tblPr>
        <w:tblW w:w="96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4"/>
        <w:gridCol w:w="4814"/>
      </w:tblGrid>
      <w:tr w:rsidR="00E37332" w14:paraId="580E3A36" w14:textId="77777777">
        <w:tblPrEx>
          <w:tblCellMar>
            <w:top w:w="0" w:type="dxa"/>
            <w:bottom w:w="0" w:type="dxa"/>
          </w:tblCellMar>
        </w:tblPrEx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2D47EF" w14:textId="77777777" w:rsidR="00E37332" w:rsidRDefault="00000000">
            <w:pPr>
              <w:spacing w:after="0"/>
            </w:pPr>
            <w:r>
              <w:t>Nurodytas paraiškoje: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2D5B24" w14:textId="77777777" w:rsidR="00E37332" w:rsidRDefault="00E37332">
            <w:pPr>
              <w:spacing w:after="0"/>
            </w:pPr>
          </w:p>
        </w:tc>
      </w:tr>
      <w:tr w:rsidR="00E37332" w14:paraId="149EF3DE" w14:textId="77777777">
        <w:tblPrEx>
          <w:tblCellMar>
            <w:top w:w="0" w:type="dxa"/>
            <w:bottom w:w="0" w:type="dxa"/>
          </w:tblCellMar>
        </w:tblPrEx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DC040F" w14:textId="77777777" w:rsidR="00E37332" w:rsidRDefault="00000000">
            <w:pPr>
              <w:spacing w:after="0"/>
            </w:pPr>
            <w:r>
              <w:t>Ataskaitinio laikotarpio pradžioje: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947023" w14:textId="77777777" w:rsidR="00E37332" w:rsidRDefault="00E37332">
            <w:pPr>
              <w:spacing w:after="0"/>
            </w:pPr>
          </w:p>
        </w:tc>
      </w:tr>
      <w:tr w:rsidR="00E37332" w14:paraId="1F939577" w14:textId="77777777">
        <w:tblPrEx>
          <w:tblCellMar>
            <w:top w:w="0" w:type="dxa"/>
            <w:bottom w:w="0" w:type="dxa"/>
          </w:tblCellMar>
        </w:tblPrEx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FE3695" w14:textId="77777777" w:rsidR="00E37332" w:rsidRDefault="00000000">
            <w:pPr>
              <w:spacing w:after="0"/>
            </w:pPr>
            <w:r>
              <w:t>Ataskaitinio laikotarpio pabaigoje: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80CF0B" w14:textId="77777777" w:rsidR="00E37332" w:rsidRDefault="00E37332">
            <w:pPr>
              <w:spacing w:after="0"/>
            </w:pPr>
          </w:p>
        </w:tc>
      </w:tr>
    </w:tbl>
    <w:p w14:paraId="7BD9C01B" w14:textId="77777777" w:rsidR="00E37332" w:rsidRDefault="00E37332"/>
    <w:p w14:paraId="6BABCFC1" w14:textId="77777777" w:rsidR="00E37332" w:rsidRDefault="00000000">
      <w:pPr>
        <w:jc w:val="center"/>
        <w:rPr>
          <w:b/>
          <w:bCs/>
        </w:rPr>
      </w:pPr>
      <w:r>
        <w:rPr>
          <w:b/>
          <w:bCs/>
        </w:rPr>
        <w:t>Kūrybinių etatų skaičius:</w:t>
      </w:r>
    </w:p>
    <w:tbl>
      <w:tblPr>
        <w:tblW w:w="96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2"/>
        <w:gridCol w:w="4253"/>
        <w:gridCol w:w="2977"/>
        <w:gridCol w:w="1836"/>
      </w:tblGrid>
      <w:tr w:rsidR="00E37332" w14:paraId="502A40AD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4E1A5F" w14:textId="77777777" w:rsidR="00E37332" w:rsidRDefault="00000000">
            <w:pPr>
              <w:spacing w:after="0"/>
            </w:pPr>
            <w:r>
              <w:t>Eil. Nr.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5680B6" w14:textId="77777777" w:rsidR="00E37332" w:rsidRDefault="00000000">
            <w:pPr>
              <w:spacing w:after="0"/>
            </w:pPr>
            <w:r>
              <w:t>Vardas, pavardė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948390" w14:textId="77777777" w:rsidR="00E37332" w:rsidRDefault="00000000">
            <w:pPr>
              <w:spacing w:after="0"/>
            </w:pPr>
            <w:r>
              <w:t>Pareigos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87DCB1" w14:textId="77777777" w:rsidR="00E37332" w:rsidRDefault="00000000">
            <w:pPr>
              <w:spacing w:after="0"/>
            </w:pPr>
            <w:r>
              <w:t>Etato dalis</w:t>
            </w:r>
          </w:p>
        </w:tc>
      </w:tr>
      <w:tr w:rsidR="00E37332" w14:paraId="45D9CE00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0068B" w14:textId="77777777" w:rsidR="00E37332" w:rsidRDefault="00E37332">
            <w:pPr>
              <w:spacing w:after="0"/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079FDF" w14:textId="77777777" w:rsidR="00E37332" w:rsidRDefault="00E37332">
            <w:pPr>
              <w:spacing w:after="0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8CE947" w14:textId="77777777" w:rsidR="00E37332" w:rsidRDefault="00E37332">
            <w:pPr>
              <w:spacing w:after="0"/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DE4A6C" w14:textId="77777777" w:rsidR="00E37332" w:rsidRDefault="00E37332">
            <w:pPr>
              <w:spacing w:after="0"/>
            </w:pPr>
          </w:p>
        </w:tc>
      </w:tr>
      <w:tr w:rsidR="00E37332" w14:paraId="6FA921E5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C0BBC1" w14:textId="77777777" w:rsidR="00E37332" w:rsidRDefault="00E37332">
            <w:pPr>
              <w:spacing w:after="0"/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EFA837" w14:textId="77777777" w:rsidR="00E37332" w:rsidRDefault="00E37332">
            <w:pPr>
              <w:spacing w:after="0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151C4D" w14:textId="77777777" w:rsidR="00E37332" w:rsidRDefault="00E37332">
            <w:pPr>
              <w:spacing w:after="0"/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EB7309" w14:textId="77777777" w:rsidR="00E37332" w:rsidRDefault="00E37332">
            <w:pPr>
              <w:spacing w:after="0"/>
            </w:pPr>
          </w:p>
        </w:tc>
      </w:tr>
      <w:tr w:rsidR="00E37332" w14:paraId="2C2AD730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863152" w14:textId="77777777" w:rsidR="00E37332" w:rsidRDefault="00E37332">
            <w:pPr>
              <w:spacing w:after="0"/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1EFC9E" w14:textId="77777777" w:rsidR="00E37332" w:rsidRDefault="00E37332">
            <w:pPr>
              <w:spacing w:after="0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CE0D78" w14:textId="77777777" w:rsidR="00E37332" w:rsidRDefault="00E37332">
            <w:pPr>
              <w:spacing w:after="0"/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E786CA" w14:textId="77777777" w:rsidR="00E37332" w:rsidRDefault="00E37332">
            <w:pPr>
              <w:spacing w:after="0"/>
            </w:pPr>
          </w:p>
        </w:tc>
      </w:tr>
      <w:tr w:rsidR="00E37332" w14:paraId="460309A1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8E242F" w14:textId="77777777" w:rsidR="00E37332" w:rsidRDefault="00E37332">
            <w:pPr>
              <w:spacing w:after="0"/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EC717" w14:textId="77777777" w:rsidR="00E37332" w:rsidRDefault="00E37332">
            <w:pPr>
              <w:spacing w:after="0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F870AF" w14:textId="77777777" w:rsidR="00E37332" w:rsidRDefault="00E37332">
            <w:pPr>
              <w:spacing w:after="0"/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7C44F" w14:textId="77777777" w:rsidR="00E37332" w:rsidRDefault="00E37332">
            <w:pPr>
              <w:spacing w:after="0"/>
            </w:pPr>
          </w:p>
        </w:tc>
      </w:tr>
      <w:tr w:rsidR="00E37332" w14:paraId="1534C1F9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9533EF" w14:textId="77777777" w:rsidR="00E37332" w:rsidRDefault="00E37332">
            <w:pPr>
              <w:spacing w:after="0"/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F65ED8" w14:textId="77777777" w:rsidR="00E37332" w:rsidRDefault="00E37332">
            <w:pPr>
              <w:spacing w:after="0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A16A9A" w14:textId="77777777" w:rsidR="00E37332" w:rsidRDefault="00E37332">
            <w:pPr>
              <w:spacing w:after="0"/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83392A" w14:textId="77777777" w:rsidR="00E37332" w:rsidRDefault="00E37332">
            <w:pPr>
              <w:spacing w:after="0"/>
            </w:pPr>
          </w:p>
        </w:tc>
      </w:tr>
      <w:tr w:rsidR="00E37332" w14:paraId="54D22947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22C66" w14:textId="77777777" w:rsidR="00E37332" w:rsidRDefault="00E37332">
            <w:pPr>
              <w:spacing w:after="0"/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6E0EB7" w14:textId="77777777" w:rsidR="00E37332" w:rsidRDefault="00E37332">
            <w:pPr>
              <w:spacing w:after="0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724CC" w14:textId="77777777" w:rsidR="00E37332" w:rsidRDefault="00E37332">
            <w:pPr>
              <w:spacing w:after="0"/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B874C" w14:textId="77777777" w:rsidR="00E37332" w:rsidRDefault="00E37332">
            <w:pPr>
              <w:spacing w:after="0"/>
            </w:pPr>
          </w:p>
        </w:tc>
      </w:tr>
      <w:tr w:rsidR="00E37332" w14:paraId="1C3AC265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866B40" w14:textId="77777777" w:rsidR="00E37332" w:rsidRDefault="00E37332">
            <w:pPr>
              <w:spacing w:after="0"/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CD43A7" w14:textId="77777777" w:rsidR="00E37332" w:rsidRDefault="00E37332">
            <w:pPr>
              <w:spacing w:after="0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A92980" w14:textId="77777777" w:rsidR="00E37332" w:rsidRDefault="00E37332">
            <w:pPr>
              <w:spacing w:after="0"/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9C015" w14:textId="77777777" w:rsidR="00E37332" w:rsidRDefault="00E37332">
            <w:pPr>
              <w:spacing w:after="0"/>
            </w:pPr>
          </w:p>
        </w:tc>
      </w:tr>
      <w:tr w:rsidR="00E37332" w14:paraId="477F8873" w14:textId="77777777">
        <w:tblPrEx>
          <w:tblCellMar>
            <w:top w:w="0" w:type="dxa"/>
            <w:bottom w:w="0" w:type="dxa"/>
          </w:tblCellMar>
        </w:tblPrEx>
        <w:tc>
          <w:tcPr>
            <w:tcW w:w="562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404B3A" w14:textId="77777777" w:rsidR="00E37332" w:rsidRDefault="00E37332">
            <w:pPr>
              <w:spacing w:after="0"/>
            </w:pPr>
          </w:p>
        </w:tc>
        <w:tc>
          <w:tcPr>
            <w:tcW w:w="4253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929BD4" w14:textId="77777777" w:rsidR="00E37332" w:rsidRDefault="00E37332">
            <w:pPr>
              <w:spacing w:after="0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70F0DA" w14:textId="77777777" w:rsidR="00E37332" w:rsidRDefault="00000000">
            <w:pPr>
              <w:spacing w:after="0"/>
            </w:pPr>
            <w:r>
              <w:t>Iš viso: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D4B70F" w14:textId="77777777" w:rsidR="00E37332" w:rsidRDefault="00E37332">
            <w:pPr>
              <w:spacing w:after="0"/>
            </w:pPr>
          </w:p>
        </w:tc>
      </w:tr>
    </w:tbl>
    <w:p w14:paraId="02A280FE" w14:textId="77777777" w:rsidR="00E37332" w:rsidRDefault="00E37332"/>
    <w:p w14:paraId="2F3B4241" w14:textId="77777777" w:rsidR="00E37332" w:rsidRDefault="00000000">
      <w:pPr>
        <w:jc w:val="center"/>
      </w:pPr>
      <w:r>
        <w:rPr>
          <w:b/>
          <w:bCs/>
        </w:rPr>
        <w:t>Tiražas (</w:t>
      </w:r>
      <w:r>
        <w:rPr>
          <w:b/>
          <w:bCs/>
          <w:i/>
          <w:iCs/>
          <w:sz w:val="18"/>
          <w:szCs w:val="18"/>
        </w:rPr>
        <w:t>pildo tik spauda</w:t>
      </w:r>
      <w:r>
        <w:rPr>
          <w:b/>
          <w:bCs/>
        </w:rPr>
        <w:t>):</w:t>
      </w:r>
    </w:p>
    <w:tbl>
      <w:tblPr>
        <w:tblW w:w="96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32"/>
        <w:gridCol w:w="3396"/>
      </w:tblGrid>
      <w:tr w:rsidR="00E37332" w14:paraId="27FFC298" w14:textId="77777777">
        <w:tblPrEx>
          <w:tblCellMar>
            <w:top w:w="0" w:type="dxa"/>
            <w:bottom w:w="0" w:type="dxa"/>
          </w:tblCellMar>
        </w:tblPrEx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697104" w14:textId="77777777" w:rsidR="00E37332" w:rsidRDefault="00000000">
            <w:pPr>
              <w:spacing w:after="0"/>
            </w:pPr>
            <w:r>
              <w:t>Planuotas (</w:t>
            </w:r>
            <w:r>
              <w:rPr>
                <w:i/>
                <w:iCs/>
                <w:sz w:val="18"/>
                <w:szCs w:val="18"/>
              </w:rPr>
              <w:t>vidutinis vieno numerio</w:t>
            </w:r>
            <w:r>
              <w:t>):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214FD0" w14:textId="77777777" w:rsidR="00E37332" w:rsidRDefault="00E37332">
            <w:pPr>
              <w:spacing w:after="0"/>
            </w:pPr>
          </w:p>
        </w:tc>
      </w:tr>
      <w:tr w:rsidR="00E37332" w14:paraId="77ABE92F" w14:textId="77777777">
        <w:tblPrEx>
          <w:tblCellMar>
            <w:top w:w="0" w:type="dxa"/>
            <w:bottom w:w="0" w:type="dxa"/>
          </w:tblCellMar>
        </w:tblPrEx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D90781" w14:textId="77777777" w:rsidR="00E37332" w:rsidRDefault="00000000">
            <w:pPr>
              <w:spacing w:after="0"/>
            </w:pPr>
            <w:r>
              <w:t>Per atsiskaitomąjį laikotarpį (</w:t>
            </w:r>
            <w:r>
              <w:rPr>
                <w:i/>
                <w:iCs/>
                <w:sz w:val="18"/>
                <w:szCs w:val="18"/>
              </w:rPr>
              <w:t>vidutinis vieno numerio</w:t>
            </w:r>
            <w:r>
              <w:t>):</w:t>
            </w:r>
          </w:p>
        </w:tc>
        <w:tc>
          <w:tcPr>
            <w:tcW w:w="3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1A1E0" w14:textId="77777777" w:rsidR="00E37332" w:rsidRDefault="00E37332">
            <w:pPr>
              <w:spacing w:after="0"/>
            </w:pPr>
          </w:p>
        </w:tc>
      </w:tr>
    </w:tbl>
    <w:p w14:paraId="191DB5F9" w14:textId="77777777" w:rsidR="00E37332" w:rsidRDefault="00E37332"/>
    <w:p w14:paraId="23DADBB7" w14:textId="77777777" w:rsidR="00E37332" w:rsidRDefault="00000000">
      <w:pPr>
        <w:jc w:val="center"/>
      </w:pPr>
      <w:r>
        <w:rPr>
          <w:b/>
          <w:bCs/>
        </w:rPr>
        <w:t>Leidinio numerių skaičius (</w:t>
      </w:r>
      <w:r>
        <w:rPr>
          <w:b/>
          <w:bCs/>
          <w:i/>
          <w:iCs/>
          <w:sz w:val="18"/>
          <w:szCs w:val="18"/>
        </w:rPr>
        <w:t>pildo tik spauda</w:t>
      </w:r>
      <w:r>
        <w:rPr>
          <w:b/>
          <w:bCs/>
        </w:rPr>
        <w:t>):</w:t>
      </w:r>
    </w:p>
    <w:tbl>
      <w:tblPr>
        <w:tblW w:w="96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4"/>
        <w:gridCol w:w="4814"/>
      </w:tblGrid>
      <w:tr w:rsidR="00E37332" w14:paraId="62EA09E8" w14:textId="77777777">
        <w:tblPrEx>
          <w:tblCellMar>
            <w:top w:w="0" w:type="dxa"/>
            <w:bottom w:w="0" w:type="dxa"/>
          </w:tblCellMar>
        </w:tblPrEx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BAF2F" w14:textId="77777777" w:rsidR="00E37332" w:rsidRDefault="00000000">
            <w:pPr>
              <w:spacing w:after="0"/>
            </w:pPr>
            <w:r>
              <w:lastRenderedPageBreak/>
              <w:t>Planuotas (</w:t>
            </w:r>
            <w:r>
              <w:rPr>
                <w:i/>
                <w:iCs/>
                <w:sz w:val="18"/>
                <w:szCs w:val="18"/>
              </w:rPr>
              <w:t>per metus</w:t>
            </w:r>
            <w:r>
              <w:t>):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EC5E4B" w14:textId="77777777" w:rsidR="00E37332" w:rsidRDefault="00E37332">
            <w:pPr>
              <w:spacing w:after="0"/>
            </w:pPr>
          </w:p>
        </w:tc>
      </w:tr>
      <w:tr w:rsidR="00E37332" w14:paraId="5901A28A" w14:textId="77777777">
        <w:tblPrEx>
          <w:tblCellMar>
            <w:top w:w="0" w:type="dxa"/>
            <w:bottom w:w="0" w:type="dxa"/>
          </w:tblCellMar>
        </w:tblPrEx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AFEFE" w14:textId="77777777" w:rsidR="00E37332" w:rsidRDefault="00000000">
            <w:pPr>
              <w:spacing w:after="0"/>
            </w:pPr>
            <w:r>
              <w:t>Per atsiskaitomąjį laikotarpį: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653DD3" w14:textId="77777777" w:rsidR="00E37332" w:rsidRDefault="00E37332">
            <w:pPr>
              <w:spacing w:after="0"/>
            </w:pPr>
          </w:p>
        </w:tc>
      </w:tr>
      <w:tr w:rsidR="00E37332" w14:paraId="0A6635E7" w14:textId="77777777">
        <w:tblPrEx>
          <w:tblCellMar>
            <w:top w:w="0" w:type="dxa"/>
            <w:bottom w:w="0" w:type="dxa"/>
          </w:tblCellMar>
        </w:tblPrEx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C56EA3" w14:textId="77777777" w:rsidR="00E37332" w:rsidRDefault="00000000">
            <w:pPr>
              <w:spacing w:after="0"/>
            </w:pPr>
            <w:r>
              <w:t>Nuo metų pradžios: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322945" w14:textId="77777777" w:rsidR="00E37332" w:rsidRDefault="00E37332">
            <w:pPr>
              <w:spacing w:after="0"/>
            </w:pPr>
          </w:p>
        </w:tc>
      </w:tr>
    </w:tbl>
    <w:p w14:paraId="0E2E9FBC" w14:textId="77777777" w:rsidR="00E37332" w:rsidRDefault="00E37332"/>
    <w:p w14:paraId="2DB2A758" w14:textId="77777777" w:rsidR="00E37332" w:rsidRDefault="00000000">
      <w:pPr>
        <w:jc w:val="center"/>
      </w:pPr>
      <w:r>
        <w:rPr>
          <w:b/>
          <w:bCs/>
        </w:rPr>
        <w:t>Redakcinio turinio dalis leidinyje (</w:t>
      </w:r>
      <w:r>
        <w:rPr>
          <w:b/>
          <w:bCs/>
          <w:i/>
          <w:iCs/>
          <w:sz w:val="18"/>
          <w:szCs w:val="18"/>
        </w:rPr>
        <w:t>pildo tik spauda</w:t>
      </w:r>
      <w:r>
        <w:rPr>
          <w:b/>
          <w:bCs/>
        </w:rPr>
        <w:t>):</w:t>
      </w:r>
    </w:p>
    <w:tbl>
      <w:tblPr>
        <w:tblW w:w="96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4"/>
        <w:gridCol w:w="4814"/>
      </w:tblGrid>
      <w:tr w:rsidR="00E37332" w14:paraId="043635D7" w14:textId="77777777">
        <w:tblPrEx>
          <w:tblCellMar>
            <w:top w:w="0" w:type="dxa"/>
            <w:bottom w:w="0" w:type="dxa"/>
          </w:tblCellMar>
        </w:tblPrEx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CAAFB7" w14:textId="77777777" w:rsidR="00E37332" w:rsidRDefault="00000000">
            <w:pPr>
              <w:spacing w:after="0"/>
            </w:pPr>
            <w:r>
              <w:t>Planuota (</w:t>
            </w:r>
            <w:r>
              <w:rPr>
                <w:i/>
                <w:iCs/>
                <w:sz w:val="18"/>
                <w:szCs w:val="18"/>
              </w:rPr>
              <w:t>vidutiniškai, proc.</w:t>
            </w:r>
            <w:r>
              <w:t>):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C3C3AB" w14:textId="77777777" w:rsidR="00E37332" w:rsidRDefault="00E37332">
            <w:pPr>
              <w:spacing w:after="0"/>
            </w:pPr>
          </w:p>
        </w:tc>
      </w:tr>
      <w:tr w:rsidR="00E37332" w14:paraId="73559700" w14:textId="77777777">
        <w:tblPrEx>
          <w:tblCellMar>
            <w:top w:w="0" w:type="dxa"/>
            <w:bottom w:w="0" w:type="dxa"/>
          </w:tblCellMar>
        </w:tblPrEx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BC2DDB" w14:textId="77777777" w:rsidR="00E37332" w:rsidRDefault="00000000">
            <w:pPr>
              <w:spacing w:after="0"/>
            </w:pPr>
            <w:r>
              <w:t>Per atsiskaitomąjį laikotarpį (</w:t>
            </w:r>
            <w:r>
              <w:rPr>
                <w:i/>
                <w:iCs/>
                <w:sz w:val="18"/>
                <w:szCs w:val="18"/>
              </w:rPr>
              <w:t>proc.</w:t>
            </w:r>
            <w:r>
              <w:t>):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7FF9B" w14:textId="77777777" w:rsidR="00E37332" w:rsidRDefault="00E37332">
            <w:pPr>
              <w:spacing w:after="0"/>
            </w:pPr>
          </w:p>
        </w:tc>
      </w:tr>
    </w:tbl>
    <w:p w14:paraId="358ED5F5" w14:textId="77777777" w:rsidR="00E37332" w:rsidRDefault="00E37332"/>
    <w:p w14:paraId="43B2F4B1" w14:textId="77777777" w:rsidR="00E37332" w:rsidRDefault="00000000">
      <w:r>
        <w:t xml:space="preserve">Viešosios informacijos rengėjo vadovas </w:t>
      </w:r>
    </w:p>
    <w:p w14:paraId="4361F83A" w14:textId="77777777" w:rsidR="00E37332" w:rsidRDefault="00000000">
      <w:r>
        <w:rPr>
          <w:i/>
          <w:iCs/>
          <w:sz w:val="18"/>
          <w:szCs w:val="18"/>
        </w:rPr>
        <w:t>(Vardas, pavardė, parašas)</w:t>
      </w:r>
    </w:p>
    <w:p w14:paraId="207C9F51" w14:textId="77777777" w:rsidR="00E37332" w:rsidRDefault="00E37332">
      <w:pPr>
        <w:rPr>
          <w:i/>
          <w:iCs/>
          <w:sz w:val="18"/>
          <w:szCs w:val="18"/>
        </w:rPr>
      </w:pPr>
    </w:p>
    <w:p w14:paraId="67F89C86" w14:textId="77777777" w:rsidR="00E37332" w:rsidRDefault="00000000">
      <w:r>
        <w:rPr>
          <w:rFonts w:cs="Aptos"/>
          <w:color w:val="000000"/>
        </w:rPr>
        <w:t>Dokumento pateikimo data</w:t>
      </w:r>
    </w:p>
    <w:p w14:paraId="4799A010" w14:textId="77777777" w:rsidR="00E37332" w:rsidRDefault="00E37332">
      <w:pPr>
        <w:rPr>
          <w:i/>
          <w:iCs/>
          <w:sz w:val="18"/>
          <w:szCs w:val="18"/>
        </w:rPr>
      </w:pPr>
    </w:p>
    <w:sectPr w:rsidR="00E37332">
      <w:pgSz w:w="11906" w:h="16838"/>
      <w:pgMar w:top="1701" w:right="567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F540A9" w14:textId="77777777" w:rsidR="00FB36E6" w:rsidRDefault="00FB36E6">
      <w:pPr>
        <w:spacing w:after="0"/>
      </w:pPr>
      <w:r>
        <w:separator/>
      </w:r>
    </w:p>
  </w:endnote>
  <w:endnote w:type="continuationSeparator" w:id="0">
    <w:p w14:paraId="1798CD1C" w14:textId="77777777" w:rsidR="00FB36E6" w:rsidRDefault="00FB36E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855235" w14:textId="77777777" w:rsidR="00FB36E6" w:rsidRDefault="00FB36E6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37618F96" w14:textId="77777777" w:rsidR="00FB36E6" w:rsidRDefault="00FB36E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1296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E37332"/>
    <w:rsid w:val="00773737"/>
    <w:rsid w:val="00A86157"/>
    <w:rsid w:val="00E37332"/>
    <w:rsid w:val="00FB3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2683D"/>
  <w15:docId w15:val="{48D858B6-D384-4D6A-BF7C-8BAA175C9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kern w:val="3"/>
        <w:sz w:val="22"/>
        <w:szCs w:val="22"/>
        <w:lang w:val="lt-LT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Aptos Display" w:eastAsia="Times New Roman" w:hAnsi="Aptos Display"/>
      <w:color w:val="0F4761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Aptos Display" w:eastAsia="Times New Roman" w:hAnsi="Aptos Display"/>
      <w:color w:val="0F4761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/>
      <w:color w:val="0F4761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/>
      <w:i/>
      <w:iCs/>
      <w:color w:val="0F476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/>
      <w:color w:val="0F476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Heading7">
    <w:name w:val="heading 7"/>
    <w:basedOn w:val="Normal"/>
    <w:next w:val="Normal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Heading8">
    <w:name w:val="heading 8"/>
    <w:basedOn w:val="Normal"/>
    <w:next w:val="Normal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Heading9">
    <w:name w:val="heading 9"/>
    <w:basedOn w:val="Normal"/>
    <w:next w:val="Normal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Heading2Char">
    <w:name w:val="Heading 2 Char"/>
    <w:basedOn w:val="DefaultParagraphFont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Heading3Char">
    <w:name w:val="Heading 3 Char"/>
    <w:basedOn w:val="DefaultParagraphFont"/>
    <w:rPr>
      <w:rFonts w:eastAsia="Times New Roman" w:cs="Times New Roman"/>
      <w:color w:val="0F4761"/>
      <w:sz w:val="28"/>
      <w:szCs w:val="28"/>
    </w:rPr>
  </w:style>
  <w:style w:type="character" w:customStyle="1" w:styleId="Heading4Char">
    <w:name w:val="Heading 4 Char"/>
    <w:basedOn w:val="DefaultParagraphFont"/>
    <w:rPr>
      <w:rFonts w:eastAsia="Times New Roman" w:cs="Times New Roman"/>
      <w:i/>
      <w:iCs/>
      <w:color w:val="0F4761"/>
    </w:rPr>
  </w:style>
  <w:style w:type="character" w:customStyle="1" w:styleId="Heading5Char">
    <w:name w:val="Heading 5 Char"/>
    <w:basedOn w:val="DefaultParagraphFont"/>
    <w:rPr>
      <w:rFonts w:eastAsia="Times New Roman" w:cs="Times New Roman"/>
      <w:color w:val="0F4761"/>
    </w:rPr>
  </w:style>
  <w:style w:type="character" w:customStyle="1" w:styleId="Heading6Char">
    <w:name w:val="Heading 6 Char"/>
    <w:basedOn w:val="DefaultParagraphFont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spacing w:after="80"/>
      <w:contextualSpacing/>
    </w:pPr>
    <w:rPr>
      <w:rFonts w:ascii="Aptos Display" w:eastAsia="Times New Roman" w:hAnsi="Aptos Display"/>
      <w:spacing w:val="-10"/>
      <w:sz w:val="56"/>
      <w:szCs w:val="56"/>
    </w:rPr>
  </w:style>
  <w:style w:type="character" w:customStyle="1" w:styleId="TitleChar">
    <w:name w:val="Title Char"/>
    <w:basedOn w:val="DefaultParagraphFont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rFonts w:eastAsia="Times New Roman"/>
      <w:color w:val="595959"/>
      <w:spacing w:val="15"/>
      <w:sz w:val="28"/>
      <w:szCs w:val="28"/>
    </w:rPr>
  </w:style>
  <w:style w:type="character" w:customStyle="1" w:styleId="SubtitleChar">
    <w:name w:val="Subtitle Char"/>
    <w:basedOn w:val="DefaultParagraphFont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styleId="IntenseEmphasis">
    <w:name w:val="Intense Emphasis"/>
    <w:basedOn w:val="DefaultParagraphFont"/>
    <w:rPr>
      <w:i/>
      <w:iCs/>
      <w:color w:val="0F4761"/>
    </w:rPr>
  </w:style>
  <w:style w:type="paragraph" w:styleId="IntenseQuote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IntenseQuoteChar">
    <w:name w:val="Intense Quote Char"/>
    <w:basedOn w:val="DefaultParagraphFont"/>
    <w:rPr>
      <w:i/>
      <w:iCs/>
      <w:color w:val="0F4761"/>
    </w:rPr>
  </w:style>
  <w:style w:type="character" w:styleId="IntenseReference">
    <w:name w:val="Intense Reference"/>
    <w:basedOn w:val="DefaultParagraphFont"/>
    <w:rPr>
      <w:b/>
      <w:bCs/>
      <w:smallCaps/>
      <w:color w:val="0F476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122</Words>
  <Characters>963</Characters>
  <Application>Microsoft Office Word</Application>
  <DocSecurity>0</DocSecurity>
  <Lines>107</Lines>
  <Paragraphs>38</Paragraphs>
  <ScaleCrop>false</ScaleCrop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Reda</dc:creator>
  <dc:description/>
  <cp:lastModifiedBy>Paulius Gribauskas</cp:lastModifiedBy>
  <cp:revision>2</cp:revision>
  <dcterms:created xsi:type="dcterms:W3CDTF">2026-04-07T09:10:00Z</dcterms:created>
  <dcterms:modified xsi:type="dcterms:W3CDTF">2026-04-07T09:10:00Z</dcterms:modified>
</cp:coreProperties>
</file>